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65778" w14:textId="0D3DB24C" w:rsidR="00A2446B" w:rsidRPr="001A21B1" w:rsidRDefault="00A2446B" w:rsidP="00A2446B">
      <w:pPr>
        <w:rPr>
          <w:rFonts w:ascii="Arial" w:hAnsi="Arial" w:cs="Arial"/>
          <w:sz w:val="40"/>
          <w:szCs w:val="40"/>
        </w:rPr>
      </w:pPr>
      <w:r w:rsidRPr="001A21B1">
        <w:rPr>
          <w:rFonts w:ascii="Arial" w:hAnsi="Arial" w:cs="Arial"/>
          <w:color w:val="CC9900"/>
          <w:sz w:val="40"/>
          <w:szCs w:val="40"/>
        </w:rPr>
        <w:t>Lecture</w:t>
      </w:r>
      <w:r>
        <w:rPr>
          <w:rFonts w:ascii="Arial" w:hAnsi="Arial" w:cs="Arial" w:hint="eastAsia"/>
          <w:color w:val="CC9900"/>
          <w:sz w:val="40"/>
          <w:szCs w:val="40"/>
        </w:rPr>
        <w:t>2</w:t>
      </w:r>
      <w:r w:rsidRPr="001A21B1">
        <w:rPr>
          <w:rFonts w:ascii="Arial" w:hAnsi="Arial" w:cs="Arial"/>
          <w:color w:val="CC9900"/>
          <w:sz w:val="40"/>
          <w:szCs w:val="40"/>
        </w:rPr>
        <w:t xml:space="preserve"> D</w:t>
      </w:r>
      <w:r>
        <w:rPr>
          <w:rFonts w:ascii="Arial" w:hAnsi="Arial" w:cs="Arial"/>
          <w:color w:val="CC9900"/>
          <w:sz w:val="40"/>
          <w:szCs w:val="40"/>
        </w:rPr>
        <w:t>/</w:t>
      </w:r>
      <w:r w:rsidRPr="001A21B1">
        <w:rPr>
          <w:rFonts w:ascii="Arial" w:hAnsi="Arial" w:cs="Arial"/>
          <w:color w:val="CC9900"/>
          <w:sz w:val="40"/>
          <w:szCs w:val="40"/>
        </w:rPr>
        <w:t xml:space="preserve">Continuous </w:t>
      </w:r>
      <w:r>
        <w:rPr>
          <w:rFonts w:ascii="Arial" w:hAnsi="Arial" w:cs="Arial"/>
          <w:color w:val="CC9900"/>
          <w:sz w:val="40"/>
          <w:szCs w:val="40"/>
        </w:rPr>
        <w:t xml:space="preserve">Conversion as </w:t>
      </w:r>
      <w:proofErr w:type="spellStart"/>
      <w:r>
        <w:rPr>
          <w:rFonts w:ascii="Arial" w:hAnsi="Arial" w:cs="Arial"/>
          <w:color w:val="CC9900"/>
          <w:sz w:val="40"/>
          <w:szCs w:val="40"/>
        </w:rPr>
        <w:t>Sinc</w:t>
      </w:r>
      <w:proofErr w:type="spellEnd"/>
      <w:r>
        <w:rPr>
          <w:rFonts w:ascii="Arial" w:hAnsi="Arial" w:cs="Arial"/>
          <w:color w:val="CC9900"/>
          <w:sz w:val="40"/>
          <w:szCs w:val="40"/>
        </w:rPr>
        <w:t xml:space="preserve"> Interpolation</w:t>
      </w:r>
    </w:p>
    <w:p w14:paraId="0CE8A86A" w14:textId="3A0A14CB" w:rsidR="00212F3C" w:rsidRDefault="00696A75"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5F3310AA" wp14:editId="72B515DA">
            <wp:simplePos x="0" y="0"/>
            <wp:positionH relativeFrom="page">
              <wp:posOffset>5081368</wp:posOffset>
            </wp:positionH>
            <wp:positionV relativeFrom="page">
              <wp:posOffset>8711663</wp:posOffset>
            </wp:positionV>
            <wp:extent cx="2463800" cy="1955800"/>
            <wp:effectExtent l="0" t="0" r="0" b="635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07F9A42D" wp14:editId="41B04C7C">
            <wp:extent cx="5274310" cy="2968625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32B260A9" wp14:editId="34324316">
            <wp:extent cx="5274310" cy="30321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lastRenderedPageBreak/>
        <w:drawing>
          <wp:inline distT="0" distB="0" distL="0" distR="0" wp14:anchorId="14DAF27E" wp14:editId="01758551">
            <wp:extent cx="4340888" cy="2442207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43" cy="246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2047C794" wp14:editId="5143073D">
            <wp:extent cx="4360985" cy="2450889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703" cy="24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315D7FBE" wp14:editId="1EB07978">
            <wp:simplePos x="0" y="0"/>
            <wp:positionH relativeFrom="page">
              <wp:posOffset>5124624</wp:posOffset>
            </wp:positionH>
            <wp:positionV relativeFrom="page">
              <wp:posOffset>8745115</wp:posOffset>
            </wp:positionV>
            <wp:extent cx="2463800" cy="1955800"/>
            <wp:effectExtent l="0" t="0" r="0" b="635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6EB511C9" wp14:editId="53D04DE7">
            <wp:extent cx="4360545" cy="2453266"/>
            <wp:effectExtent l="0" t="0" r="1905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443" cy="24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42C7926D" wp14:editId="06DE99DC">
            <wp:extent cx="4471517" cy="2513061"/>
            <wp:effectExtent l="0" t="0" r="5715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60" cy="25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156EE877" wp14:editId="0A72D1D0">
            <wp:extent cx="4451420" cy="2501767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161" cy="25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C6E9D71" wp14:editId="3ACAFBB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2333C61F" wp14:editId="3BD8BA1A">
            <wp:extent cx="4471035" cy="2514597"/>
            <wp:effectExtent l="0" t="0" r="5715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71" cy="252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11445DDD" wp14:editId="664D6347">
            <wp:extent cx="4461468" cy="2508544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319" cy="25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02FF45D3" wp14:editId="17753AB8">
            <wp:extent cx="4460875" cy="2507419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566" cy="252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1DFCB04" wp14:editId="15F37537">
            <wp:simplePos x="0" y="0"/>
            <wp:positionH relativeFrom="page">
              <wp:posOffset>5097124</wp:posOffset>
            </wp:positionH>
            <wp:positionV relativeFrom="page">
              <wp:posOffset>8722122</wp:posOffset>
            </wp:positionV>
            <wp:extent cx="2463800" cy="1955800"/>
            <wp:effectExtent l="0" t="0" r="0" b="635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7436BAF7" wp14:editId="7E880331">
            <wp:extent cx="4460875" cy="2509986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38" cy="252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78573861" wp14:editId="7FEFE073">
            <wp:extent cx="4411226" cy="2477461"/>
            <wp:effectExtent l="0" t="0" r="889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303" cy="24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7A21E662" wp14:editId="092CDA6A">
            <wp:extent cx="4451350" cy="2503162"/>
            <wp:effectExtent l="0" t="0" r="635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20" cy="25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58239" behindDoc="0" locked="0" layoutInCell="1" allowOverlap="1" wp14:anchorId="380ACBF6" wp14:editId="7ABFFE2C">
            <wp:simplePos x="0" y="0"/>
            <wp:positionH relativeFrom="page">
              <wp:align>right</wp:align>
            </wp:positionH>
            <wp:positionV relativeFrom="paragraph">
              <wp:posOffset>7549423</wp:posOffset>
            </wp:positionV>
            <wp:extent cx="2425825" cy="1925655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825" cy="192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30A943B4" wp14:editId="1E24CFCB">
            <wp:extent cx="4451579" cy="2508379"/>
            <wp:effectExtent l="0" t="0" r="635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579" cy="25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6F37D06D" wp14:editId="2620AB29">
            <wp:extent cx="4582048" cy="2577333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37" cy="258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26F565F" wp14:editId="51EA184E">
            <wp:simplePos x="0" y="0"/>
            <wp:positionH relativeFrom="page">
              <wp:align>right</wp:align>
            </wp:positionH>
            <wp:positionV relativeFrom="page">
              <wp:posOffset>8722360</wp:posOffset>
            </wp:positionV>
            <wp:extent cx="2463800" cy="1955800"/>
            <wp:effectExtent l="0" t="0" r="0" b="635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20164418" wp14:editId="3EDB0B8D">
            <wp:extent cx="4581525" cy="2575936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253" cy="25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6B"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49193B8" wp14:editId="14815FF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46B">
        <w:rPr>
          <w:rFonts w:ascii="Arial Unicode MS" w:eastAsia="Arial Unicode MS" w:hAnsi="Arial Unicode MS" w:cs="Arial Unicode MS"/>
          <w:b/>
          <w:bCs/>
          <w:noProof/>
        </w:rPr>
        <w:drawing>
          <wp:inline distT="0" distB="0" distL="0" distR="0" wp14:anchorId="5E357370" wp14:editId="5CBC5395">
            <wp:extent cx="4558331" cy="2562895"/>
            <wp:effectExtent l="0" t="0" r="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69" cy="25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F3C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3C6C" w14:textId="77777777" w:rsidR="006A61D8" w:rsidRDefault="006A61D8" w:rsidP="00A2446B">
      <w:r>
        <w:separator/>
      </w:r>
    </w:p>
  </w:endnote>
  <w:endnote w:type="continuationSeparator" w:id="0">
    <w:p w14:paraId="28641915" w14:textId="77777777" w:rsidR="006A61D8" w:rsidRDefault="006A61D8" w:rsidP="00A24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3104731"/>
      <w:docPartObj>
        <w:docPartGallery w:val="Page Numbers (Bottom of Page)"/>
        <w:docPartUnique/>
      </w:docPartObj>
    </w:sdtPr>
    <w:sdtContent>
      <w:p w14:paraId="4C956BC8" w14:textId="1DD36829" w:rsidR="00A2446B" w:rsidRDefault="00A2446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FA7FDC3" w14:textId="77777777" w:rsidR="00A2446B" w:rsidRDefault="00A2446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D296C" w14:textId="77777777" w:rsidR="006A61D8" w:rsidRDefault="006A61D8" w:rsidP="00A2446B">
      <w:r>
        <w:separator/>
      </w:r>
    </w:p>
  </w:footnote>
  <w:footnote w:type="continuationSeparator" w:id="0">
    <w:p w14:paraId="4031B4CE" w14:textId="77777777" w:rsidR="006A61D8" w:rsidRDefault="006A61D8" w:rsidP="00A24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1A803" w14:textId="712D2E28" w:rsidR="00A2446B" w:rsidRDefault="00A2446B">
    <w:pPr>
      <w:pStyle w:val="a3"/>
    </w:pPr>
    <w:r w:rsidRPr="004C6918">
      <w:rPr>
        <w:noProof/>
      </w:rPr>
      <w:drawing>
        <wp:inline distT="0" distB="0" distL="0" distR="0" wp14:anchorId="6D50981C" wp14:editId="7B00DB51">
          <wp:extent cx="5274310" cy="662305"/>
          <wp:effectExtent l="0" t="0" r="2540" b="0"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clean"/>
  <w:attachedTemplate r:id="rId1"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46B"/>
    <w:rsid w:val="00212F3C"/>
    <w:rsid w:val="0060683A"/>
    <w:rsid w:val="00696A75"/>
    <w:rsid w:val="006A61D8"/>
    <w:rsid w:val="00A2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E791F"/>
  <w15:chartTrackingRefBased/>
  <w15:docId w15:val="{7AA4011B-2B77-48A3-8E40-3DE43FD4C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4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446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4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446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iwei\Documents\&#33258;&#35330;%20Office%20&#31684;&#26412;\&#27169;&#26495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D303B-13B8-4CCA-9016-98D2402B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</Template>
  <TotalTime>1017</TotalTime>
  <Pages>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weiwei</dc:creator>
  <cp:keywords/>
  <dc:description/>
  <cp:lastModifiedBy>weiwei.fu0529@gmail.com</cp:lastModifiedBy>
  <cp:revision>2</cp:revision>
  <dcterms:created xsi:type="dcterms:W3CDTF">2026-02-04T09:44:00Z</dcterms:created>
  <dcterms:modified xsi:type="dcterms:W3CDTF">2026-02-05T02:41:00Z</dcterms:modified>
</cp:coreProperties>
</file>