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9189D" w14:textId="367611DF" w:rsidR="00212F3C" w:rsidRPr="001A21B1" w:rsidRDefault="001A21B1">
      <w:pPr>
        <w:rPr>
          <w:rFonts w:ascii="Arial" w:hAnsi="Arial" w:cs="Arial"/>
          <w:sz w:val="40"/>
          <w:szCs w:val="40"/>
        </w:rPr>
      </w:pPr>
      <w:r w:rsidRPr="001A21B1">
        <w:rPr>
          <w:rFonts w:ascii="Arial" w:hAnsi="Arial" w:cs="Arial"/>
          <w:color w:val="CC9900"/>
          <w:sz w:val="40"/>
          <w:szCs w:val="40"/>
        </w:rPr>
        <w:t>Lecture1 Discrete-time Sampling of Continuous Signals</w:t>
      </w:r>
    </w:p>
    <w:p w14:paraId="4B28A8E2" w14:textId="295F71EC" w:rsidR="004C4A66" w:rsidRDefault="004C4A66">
      <w:r w:rsidRPr="0080755D">
        <w:rPr>
          <w:rFonts w:ascii="Arial Unicode MS" w:eastAsia="Arial Unicode MS" w:hAnsi="Arial Unicode MS" w:cs="Arial Unicode MS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36521CC5" wp14:editId="180EB063">
            <wp:simplePos x="0" y="0"/>
            <wp:positionH relativeFrom="page">
              <wp:align>right</wp:align>
            </wp:positionH>
            <wp:positionV relativeFrom="paragraph">
              <wp:posOffset>6607726</wp:posOffset>
            </wp:positionV>
            <wp:extent cx="2463927" cy="1955901"/>
            <wp:effectExtent l="0" t="0" r="0" b="635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927" cy="195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21B1">
        <w:rPr>
          <w:rFonts w:hint="eastAsia"/>
          <w:noProof/>
        </w:rPr>
        <w:drawing>
          <wp:inline distT="0" distB="0" distL="0" distR="0" wp14:anchorId="22D0A8C9" wp14:editId="26A2C570">
            <wp:extent cx="5274310" cy="2965450"/>
            <wp:effectExtent l="0" t="0" r="254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1B1">
        <w:rPr>
          <w:rFonts w:hint="eastAsia"/>
          <w:noProof/>
        </w:rPr>
        <w:drawing>
          <wp:inline distT="0" distB="0" distL="0" distR="0" wp14:anchorId="67172A5F" wp14:editId="570EF523">
            <wp:extent cx="5274310" cy="2966720"/>
            <wp:effectExtent l="0" t="0" r="254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1B1">
        <w:rPr>
          <w:rFonts w:hint="eastAsia"/>
          <w:noProof/>
        </w:rPr>
        <w:lastRenderedPageBreak/>
        <w:drawing>
          <wp:inline distT="0" distB="0" distL="0" distR="0" wp14:anchorId="2925C07B" wp14:editId="43596FA4">
            <wp:extent cx="4401178" cy="2475068"/>
            <wp:effectExtent l="0" t="0" r="0" b="190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986" cy="249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1B1">
        <w:rPr>
          <w:rFonts w:hint="eastAsia"/>
          <w:noProof/>
        </w:rPr>
        <w:drawing>
          <wp:inline distT="0" distB="0" distL="0" distR="0" wp14:anchorId="1B9CE528" wp14:editId="4FC35AA3">
            <wp:extent cx="4350936" cy="2446812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040" cy="245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755D">
        <w:rPr>
          <w:rFonts w:ascii="Arial Unicode MS" w:eastAsia="Arial Unicode MS" w:hAnsi="Arial Unicode MS" w:cs="Arial Unicode MS"/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42F473EB" wp14:editId="0766CF0F">
            <wp:simplePos x="0" y="0"/>
            <wp:positionH relativeFrom="page">
              <wp:align>right</wp:align>
            </wp:positionH>
            <wp:positionV relativeFrom="paragraph">
              <wp:posOffset>7520501</wp:posOffset>
            </wp:positionV>
            <wp:extent cx="2463927" cy="1955901"/>
            <wp:effectExtent l="0" t="0" r="0" b="6350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927" cy="195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21B1">
        <w:rPr>
          <w:rFonts w:hint="eastAsia"/>
          <w:noProof/>
        </w:rPr>
        <w:drawing>
          <wp:inline distT="0" distB="0" distL="0" distR="0" wp14:anchorId="080F1BCE" wp14:editId="60BA1B5A">
            <wp:extent cx="4359801" cy="2451798"/>
            <wp:effectExtent l="0" t="0" r="3175" b="571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199" cy="246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1B1">
        <w:rPr>
          <w:rFonts w:hint="eastAsia"/>
          <w:noProof/>
        </w:rPr>
        <w:drawing>
          <wp:inline distT="0" distB="0" distL="0" distR="0" wp14:anchorId="7F5BC95A" wp14:editId="108B6ADB">
            <wp:extent cx="4360985" cy="2454564"/>
            <wp:effectExtent l="0" t="0" r="1905" b="317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348" cy="246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1B1">
        <w:rPr>
          <w:rFonts w:hint="eastAsia"/>
          <w:noProof/>
        </w:rPr>
        <w:drawing>
          <wp:inline distT="0" distB="0" distL="0" distR="0" wp14:anchorId="1C93BAB9" wp14:editId="191C626A">
            <wp:extent cx="4328627" cy="2431701"/>
            <wp:effectExtent l="0" t="0" r="0" b="698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417" cy="244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755D">
        <w:rPr>
          <w:rFonts w:ascii="Arial Unicode MS" w:eastAsia="Arial Unicode MS" w:hAnsi="Arial Unicode MS" w:cs="Arial Unicode MS"/>
          <w:b/>
          <w:bCs/>
          <w:noProof/>
        </w:rPr>
        <w:drawing>
          <wp:anchor distT="0" distB="0" distL="114300" distR="114300" simplePos="0" relativeHeight="251665408" behindDoc="1" locked="0" layoutInCell="1" allowOverlap="1" wp14:anchorId="4999855E" wp14:editId="6F65217C">
            <wp:simplePos x="0" y="0"/>
            <wp:positionH relativeFrom="page">
              <wp:align>right</wp:align>
            </wp:positionH>
            <wp:positionV relativeFrom="paragraph">
              <wp:posOffset>7520668</wp:posOffset>
            </wp:positionV>
            <wp:extent cx="2463927" cy="1955901"/>
            <wp:effectExtent l="0" t="0" r="0" b="6350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927" cy="195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21B1">
        <w:rPr>
          <w:rFonts w:hint="eastAsia"/>
          <w:noProof/>
        </w:rPr>
        <w:drawing>
          <wp:inline distT="0" distB="0" distL="0" distR="0" wp14:anchorId="61E7DDA4" wp14:editId="37799F47">
            <wp:extent cx="4368535" cy="2451798"/>
            <wp:effectExtent l="0" t="0" r="0" b="571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348" cy="245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56798" w14:textId="0892A01B" w:rsidR="001A21B1" w:rsidRDefault="004C4A66">
      <w:pPr>
        <w:rPr>
          <w:rFonts w:hint="eastAsia"/>
        </w:rPr>
      </w:pPr>
      <w:r w:rsidRPr="0080755D">
        <w:rPr>
          <w:rFonts w:ascii="Arial Unicode MS" w:eastAsia="Arial Unicode MS" w:hAnsi="Arial Unicode MS" w:cs="Arial Unicode MS"/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47618814" wp14:editId="6A2CB4DF">
            <wp:simplePos x="0" y="0"/>
            <wp:positionH relativeFrom="page">
              <wp:align>right</wp:align>
            </wp:positionH>
            <wp:positionV relativeFrom="paragraph">
              <wp:posOffset>7522182</wp:posOffset>
            </wp:positionV>
            <wp:extent cx="2463927" cy="1955901"/>
            <wp:effectExtent l="0" t="0" r="0" b="6350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927" cy="195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21B1">
        <w:rPr>
          <w:rFonts w:hint="eastAsia"/>
          <w:noProof/>
        </w:rPr>
        <w:drawing>
          <wp:inline distT="0" distB="0" distL="0" distR="0" wp14:anchorId="6437A0A3" wp14:editId="16A34064">
            <wp:extent cx="4307540" cy="2421653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325" cy="249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1B1">
        <w:rPr>
          <w:rFonts w:hint="eastAsia"/>
          <w:noProof/>
        </w:rPr>
        <w:drawing>
          <wp:inline distT="0" distB="0" distL="0" distR="0" wp14:anchorId="4ABE5F76" wp14:editId="5947A409">
            <wp:extent cx="4271107" cy="2402498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297" cy="240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1B1">
        <w:rPr>
          <w:rFonts w:hint="eastAsia"/>
          <w:noProof/>
        </w:rPr>
        <w:drawing>
          <wp:inline distT="0" distB="0" distL="0" distR="0" wp14:anchorId="265A1EEC" wp14:editId="6F51BA3B">
            <wp:extent cx="4320791" cy="2431941"/>
            <wp:effectExtent l="0" t="0" r="3810" b="698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194" cy="243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1B1">
        <w:rPr>
          <w:rFonts w:hint="eastAsia"/>
          <w:noProof/>
        </w:rPr>
        <w:drawing>
          <wp:inline distT="0" distB="0" distL="0" distR="0" wp14:anchorId="5FAC96D7" wp14:editId="0FA65A4D">
            <wp:extent cx="4290646" cy="2411874"/>
            <wp:effectExtent l="0" t="0" r="0" b="762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035" cy="24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1B1">
        <w:rPr>
          <w:rFonts w:hint="eastAsia"/>
          <w:noProof/>
        </w:rPr>
        <w:drawing>
          <wp:inline distT="0" distB="0" distL="0" distR="0" wp14:anchorId="39ABB3BC" wp14:editId="116FD744">
            <wp:extent cx="4330840" cy="2434990"/>
            <wp:effectExtent l="0" t="0" r="0" b="381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024" cy="244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797" w:rsidRPr="0080755D">
        <w:rPr>
          <w:rFonts w:ascii="Arial Unicode MS" w:eastAsia="Arial Unicode MS" w:hAnsi="Arial Unicode MS" w:cs="Arial Unicode MS"/>
          <w:b/>
          <w:bCs/>
          <w:noProof/>
        </w:rPr>
        <w:drawing>
          <wp:anchor distT="0" distB="0" distL="114300" distR="114300" simplePos="0" relativeHeight="251667456" behindDoc="1" locked="0" layoutInCell="1" allowOverlap="1" wp14:anchorId="0FED8C09" wp14:editId="1C538DC9">
            <wp:simplePos x="0" y="0"/>
            <wp:positionH relativeFrom="page">
              <wp:align>right</wp:align>
            </wp:positionH>
            <wp:positionV relativeFrom="paragraph">
              <wp:posOffset>7520647</wp:posOffset>
            </wp:positionV>
            <wp:extent cx="2463927" cy="1955901"/>
            <wp:effectExtent l="0" t="0" r="0" b="6350"/>
            <wp:wrapNone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927" cy="195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21B1">
        <w:rPr>
          <w:rFonts w:hint="eastAsia"/>
          <w:noProof/>
        </w:rPr>
        <w:drawing>
          <wp:inline distT="0" distB="0" distL="0" distR="0" wp14:anchorId="4BCE0DF6" wp14:editId="4DA239AB">
            <wp:extent cx="4339450" cy="2441750"/>
            <wp:effectExtent l="0" t="0" r="4445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882" cy="244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1B1">
        <w:rPr>
          <w:rFonts w:hint="eastAsia"/>
          <w:noProof/>
        </w:rPr>
        <w:drawing>
          <wp:inline distT="0" distB="0" distL="0" distR="0" wp14:anchorId="7EA8327E" wp14:editId="4EC78F01">
            <wp:extent cx="4350936" cy="2446649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789" cy="244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1B1">
        <w:rPr>
          <w:rFonts w:hint="eastAsia"/>
          <w:noProof/>
        </w:rPr>
        <w:drawing>
          <wp:inline distT="0" distB="0" distL="0" distR="0" wp14:anchorId="6754F01B" wp14:editId="211F9834">
            <wp:extent cx="4359773" cy="2451797"/>
            <wp:effectExtent l="0" t="0" r="3175" b="571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922" cy="245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797" w:rsidRPr="0080755D">
        <w:rPr>
          <w:rFonts w:ascii="Arial Unicode MS" w:eastAsia="Arial Unicode MS" w:hAnsi="Arial Unicode MS" w:cs="Arial Unicode MS"/>
          <w:b/>
          <w:bCs/>
          <w:noProof/>
        </w:rPr>
        <w:drawing>
          <wp:anchor distT="0" distB="0" distL="114300" distR="114300" simplePos="0" relativeHeight="251669504" behindDoc="1" locked="0" layoutInCell="1" allowOverlap="1" wp14:anchorId="08DE516C" wp14:editId="5A09B91F">
            <wp:simplePos x="0" y="0"/>
            <wp:positionH relativeFrom="page">
              <wp:align>right</wp:align>
            </wp:positionH>
            <wp:positionV relativeFrom="paragraph">
              <wp:posOffset>7515225</wp:posOffset>
            </wp:positionV>
            <wp:extent cx="2463927" cy="1955901"/>
            <wp:effectExtent l="0" t="0" r="0" b="6350"/>
            <wp:wrapNone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927" cy="195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21B1">
        <w:rPr>
          <w:rFonts w:hint="eastAsia"/>
          <w:noProof/>
        </w:rPr>
        <w:drawing>
          <wp:inline distT="0" distB="0" distL="0" distR="0" wp14:anchorId="075166F1" wp14:editId="2596E979">
            <wp:extent cx="4381081" cy="2467457"/>
            <wp:effectExtent l="0" t="0" r="635" b="952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81" cy="247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1B1">
        <w:rPr>
          <w:rFonts w:hint="eastAsia"/>
          <w:noProof/>
        </w:rPr>
        <w:drawing>
          <wp:inline distT="0" distB="0" distL="0" distR="0" wp14:anchorId="3E04A6ED" wp14:editId="285ADE09">
            <wp:extent cx="4391130" cy="2477521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2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098" cy="249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1B1">
        <w:rPr>
          <w:rFonts w:hint="eastAsia"/>
          <w:noProof/>
        </w:rPr>
        <w:drawing>
          <wp:inline distT="0" distB="0" distL="0" distR="0" wp14:anchorId="10E72C01" wp14:editId="24D15C5E">
            <wp:extent cx="4413405" cy="2481942"/>
            <wp:effectExtent l="0" t="0" r="635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圖片 2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754" cy="249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797" w:rsidRPr="0080755D">
        <w:rPr>
          <w:rFonts w:ascii="Arial Unicode MS" w:eastAsia="Arial Unicode MS" w:hAnsi="Arial Unicode MS" w:cs="Arial Unicode MS"/>
          <w:b/>
          <w:bCs/>
          <w:noProof/>
        </w:rPr>
        <w:drawing>
          <wp:anchor distT="0" distB="0" distL="114300" distR="114300" simplePos="0" relativeHeight="251671552" behindDoc="1" locked="0" layoutInCell="1" allowOverlap="1" wp14:anchorId="5A15037F" wp14:editId="7C14D59E">
            <wp:simplePos x="0" y="0"/>
            <wp:positionH relativeFrom="page">
              <wp:align>right</wp:align>
            </wp:positionH>
            <wp:positionV relativeFrom="paragraph">
              <wp:posOffset>7515225</wp:posOffset>
            </wp:positionV>
            <wp:extent cx="2463927" cy="1955901"/>
            <wp:effectExtent l="0" t="0" r="0" b="6350"/>
            <wp:wrapNone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927" cy="195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21B1">
        <w:rPr>
          <w:rFonts w:hint="eastAsia"/>
          <w:noProof/>
        </w:rPr>
        <w:drawing>
          <wp:inline distT="0" distB="0" distL="0" distR="0" wp14:anchorId="68EF3F14" wp14:editId="51700036">
            <wp:extent cx="4436723" cy="2491992"/>
            <wp:effectExtent l="0" t="0" r="2540" b="381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186" cy="250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21B1">
      <w:headerReference w:type="default" r:id="rId28"/>
      <w:footerReference w:type="default" r:id="rId29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D80DB" w14:textId="77777777" w:rsidR="0096122E" w:rsidRDefault="0096122E" w:rsidP="001A21B1">
      <w:r>
        <w:separator/>
      </w:r>
    </w:p>
  </w:endnote>
  <w:endnote w:type="continuationSeparator" w:id="0">
    <w:p w14:paraId="44703F6B" w14:textId="77777777" w:rsidR="0096122E" w:rsidRDefault="0096122E" w:rsidP="001A2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8877153"/>
      <w:docPartObj>
        <w:docPartGallery w:val="Page Numbers (Bottom of Page)"/>
        <w:docPartUnique/>
      </w:docPartObj>
    </w:sdtPr>
    <w:sdtContent>
      <w:p w14:paraId="73E2BF34" w14:textId="69922581" w:rsidR="00622797" w:rsidRDefault="0062279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17742966" w14:textId="4A2B22CC" w:rsidR="001A21B1" w:rsidRDefault="001A21B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B5753" w14:textId="77777777" w:rsidR="0096122E" w:rsidRDefault="0096122E" w:rsidP="001A21B1">
      <w:r>
        <w:separator/>
      </w:r>
    </w:p>
  </w:footnote>
  <w:footnote w:type="continuationSeparator" w:id="0">
    <w:p w14:paraId="523F0BE7" w14:textId="77777777" w:rsidR="0096122E" w:rsidRDefault="0096122E" w:rsidP="001A21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56D99" w14:textId="31AF42C1" w:rsidR="004C4A66" w:rsidRDefault="004C4A66">
    <w:pPr>
      <w:pStyle w:val="a3"/>
    </w:pPr>
    <w:r w:rsidRPr="004C6918">
      <w:rPr>
        <w:noProof/>
      </w:rPr>
      <w:drawing>
        <wp:inline distT="0" distB="0" distL="0" distR="0" wp14:anchorId="2BA0B158" wp14:editId="37C823F3">
          <wp:extent cx="5274310" cy="662305"/>
          <wp:effectExtent l="0" t="0" r="2540" b="0"/>
          <wp:docPr id="23" name="圖片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662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bordersDoNotSurroundHeader/>
  <w:bordersDoNotSurroundFooter/>
  <w:proofState w:spelling="clean" w:grammar="clean"/>
  <w:attachedTemplate r:id="rId1"/>
  <w:defaultTabStop w:val="48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1B1"/>
    <w:rsid w:val="001A21B1"/>
    <w:rsid w:val="00212F3C"/>
    <w:rsid w:val="004C4A66"/>
    <w:rsid w:val="0060683A"/>
    <w:rsid w:val="00622797"/>
    <w:rsid w:val="00961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A71383"/>
  <w15:chartTrackingRefBased/>
  <w15:docId w15:val="{A7AFFFFC-98BA-47AF-A4B1-58B491174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21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A21B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A21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A21B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iwei\Documents\&#33258;&#35330;%20Office%20&#31684;&#26412;\&#27169;&#26495;.dot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1D303B-13B8-4CCA-9016-98D2402B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模板</Template>
  <TotalTime>25</TotalTime>
  <Pages>7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weiwei</dc:creator>
  <cp:keywords/>
  <dc:description/>
  <cp:lastModifiedBy>weiwei.fu0529@gmail.com</cp:lastModifiedBy>
  <cp:revision>1</cp:revision>
  <dcterms:created xsi:type="dcterms:W3CDTF">2026-02-04T09:17:00Z</dcterms:created>
  <dcterms:modified xsi:type="dcterms:W3CDTF">2026-02-04T09:43:00Z</dcterms:modified>
</cp:coreProperties>
</file>